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5114" w:type="dxa"/>
        <w:tblInd w:w="-42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Макет буклета — внешний"/>
      </w:tblPr>
      <w:tblGrid>
        <w:gridCol w:w="4458"/>
        <w:gridCol w:w="576"/>
        <w:gridCol w:w="576"/>
        <w:gridCol w:w="4176"/>
        <w:gridCol w:w="576"/>
        <w:gridCol w:w="576"/>
        <w:gridCol w:w="4176"/>
      </w:tblGrid>
      <w:tr w:rsidR="001C31F6" w:rsidRPr="00B83A3A" w14:paraId="7782EFDB" w14:textId="77777777" w:rsidTr="00FA1E5C">
        <w:trPr>
          <w:trHeight w:hRule="exact" w:val="10800"/>
        </w:trPr>
        <w:tc>
          <w:tcPr>
            <w:tcW w:w="4458" w:type="dxa"/>
            <w:vAlign w:val="bottom"/>
          </w:tcPr>
          <w:p w14:paraId="60799C7D" w14:textId="77777777" w:rsidR="00FA1E5C" w:rsidRPr="00CF7EAB" w:rsidRDefault="0022015D" w:rsidP="00CF7EAB">
            <w:pPr>
              <w:spacing w:after="160" w:line="259" w:lineRule="auto"/>
              <w:rPr>
                <w:rFonts w:ascii="Times New Roman" w:hAnsi="Times New Roman" w:cs="Times New Roman"/>
                <w:sz w:val="22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CC54A0C" wp14:editId="77B674B7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-1478915</wp:posOffset>
                      </wp:positionV>
                      <wp:extent cx="2752725" cy="1238250"/>
                      <wp:effectExtent l="0" t="0" r="28575" b="19050"/>
                      <wp:wrapNone/>
                      <wp:docPr id="10" name="Надпись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52725" cy="123825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2D5693" w14:textId="77777777" w:rsidR="00FA1E5C" w:rsidRPr="000768A2" w:rsidRDefault="000768A2" w:rsidP="000768A2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color w:val="FF0000"/>
                                      <w:sz w:val="40"/>
                                    </w:rPr>
                                  </w:pPr>
                                  <w:r w:rsidRPr="000768A2"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28"/>
                                    </w:rPr>
                                    <w:t>Это по-настоящему уникальная платформа, которая позволяет изучить основы робототехники с искренним интересом и удовольствием.</w:t>
                                  </w:r>
                                  <w:r w:rsidR="00FA1E5C" w:rsidRPr="000768A2">
                                    <w:rPr>
                                      <w:rFonts w:asciiTheme="majorHAnsi" w:hAnsiTheme="majorHAnsi"/>
                                      <w:color w:val="FF0000"/>
                                      <w:sz w:val="40"/>
                                    </w:rPr>
                                    <w:t xml:space="preserve">   </w:t>
                                  </w:r>
                                </w:p>
                                <w:p w14:paraId="315F1428" w14:textId="77777777" w:rsidR="00FA1E5C" w:rsidRDefault="00FA1E5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69A0533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0" o:spid="_x0000_s1026" type="#_x0000_t202" style="position:absolute;margin-left:.75pt;margin-top:-116.45pt;width:216.75pt;height:9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" fillcolor="white [3201]" strokecolor="#f24f4f [3204]" strokeweight="1pt">
                      <v:textbox>
                        <w:txbxContent>
                          <w:p w:rsidR="00FA1E5C" w:rsidRPr="000768A2" w:rsidRDefault="000768A2" w:rsidP="000768A2">
                            <w:pPr>
                              <w:jc w:val="center"/>
                              <w:rPr>
                                <w:rFonts w:asciiTheme="majorHAnsi" w:hAnsiTheme="majorHAnsi"/>
                                <w:color w:val="FF0000"/>
                                <w:sz w:val="40"/>
                              </w:rPr>
                            </w:pPr>
                            <w:r w:rsidRPr="000768A2">
                              <w:rPr>
                                <w:rFonts w:ascii="Times New Roman" w:hAnsi="Times New Roman" w:cs="Times New Roman"/>
                                <w:color w:val="auto"/>
                                <w:sz w:val="28"/>
                              </w:rPr>
                              <w:t>Это по-настоящему уникальная платформа, которая позволяет изучить основы робототехники с искренним интересом и удовольствием.</w:t>
                            </w:r>
                            <w:r w:rsidR="00FA1E5C" w:rsidRPr="000768A2">
                              <w:rPr>
                                <w:rFonts w:asciiTheme="majorHAnsi" w:hAnsiTheme="majorHAnsi"/>
                                <w:color w:val="FF0000"/>
                                <w:sz w:val="40"/>
                              </w:rPr>
                              <w:t xml:space="preserve">   </w:t>
                            </w:r>
                          </w:p>
                          <w:p w:rsidR="00FA1E5C" w:rsidRDefault="00FA1E5C"/>
                        </w:txbxContent>
                      </v:textbox>
                    </v:shape>
                  </w:pict>
                </mc:Fallback>
              </mc:AlternateContent>
            </w:r>
          </w:p>
          <w:p w14:paraId="347542AD" w14:textId="77777777" w:rsidR="000768A2" w:rsidRPr="00041978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color w:val="auto"/>
                <w:sz w:val="28"/>
              </w:rPr>
            </w:pPr>
            <w:r w:rsidRPr="00041978">
              <w:rPr>
                <w:rFonts w:ascii="Times New Roman" w:hAnsi="Times New Roman" w:cs="Times New Roman"/>
                <w:color w:val="auto"/>
                <w:sz w:val="28"/>
              </w:rPr>
              <w:t xml:space="preserve">LEGO </w:t>
            </w:r>
            <w:proofErr w:type="spellStart"/>
            <w:r w:rsidRPr="00041978">
              <w:rPr>
                <w:rFonts w:ascii="Times New Roman" w:hAnsi="Times New Roman" w:cs="Times New Roman"/>
                <w:color w:val="auto"/>
                <w:sz w:val="28"/>
              </w:rPr>
              <w:t>WeDo</w:t>
            </w:r>
            <w:proofErr w:type="spellEnd"/>
            <w:r w:rsidRPr="00041978">
              <w:rPr>
                <w:rFonts w:ascii="Times New Roman" w:hAnsi="Times New Roman" w:cs="Times New Roman"/>
                <w:color w:val="auto"/>
                <w:sz w:val="28"/>
              </w:rPr>
              <w:t xml:space="preserve"> 2.0 ориентирован на развитие логического мышления, аналитического склада ума и фантазии. Он также учит детей решать сложные задачи и находить выход из затруднительных ситуаций. </w:t>
            </w:r>
          </w:p>
          <w:p w14:paraId="118BA378" w14:textId="77777777" w:rsidR="001C31F6" w:rsidRPr="00041978" w:rsidRDefault="00975E12" w:rsidP="00FA1E5C">
            <w:pPr>
              <w:spacing w:after="160" w:line="259" w:lineRule="auto"/>
              <w:rPr>
                <w:rFonts w:ascii="Times New Roman" w:hAnsi="Times New Roman" w:cs="Times New Roman"/>
                <w:color w:val="auto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DA87FD3" wp14:editId="343C987F">
                      <wp:simplePos x="0" y="0"/>
                      <wp:positionH relativeFrom="column">
                        <wp:posOffset>868680</wp:posOffset>
                      </wp:positionH>
                      <wp:positionV relativeFrom="paragraph">
                        <wp:posOffset>645160</wp:posOffset>
                      </wp:positionV>
                      <wp:extent cx="2028825" cy="1752600"/>
                      <wp:effectExtent l="0" t="0" r="28575" b="19050"/>
                      <wp:wrapNone/>
                      <wp:docPr id="17" name="Надпись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28825" cy="1752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D96EF3" w14:textId="77777777" w:rsidR="00975E12" w:rsidRDefault="00975E12">
                                  <w:r w:rsidRPr="00975E12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76EFC69" wp14:editId="77D62D5F">
                                        <wp:extent cx="2006984" cy="1333500"/>
                                        <wp:effectExtent l="0" t="0" r="0" b="0"/>
                                        <wp:docPr id="18" name="Рисунок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09640" cy="13352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609C23D8" id="Надпись 17" o:spid="_x0000_s1027" type="#_x0000_t202" style="position:absolute;margin-left:68.4pt;margin-top:50.8pt;width:159.75pt;height:13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" fillcolor="white [3201]" strokecolor="white [3212]" strokeweight=".5pt">
                      <v:textbox>
                        <w:txbxContent>
                          <w:p w:rsidR="00975E12" w:rsidRDefault="00975E12">
                            <w:r w:rsidRPr="00975E12">
                              <w:drawing>
                                <wp:inline distT="0" distB="0" distL="0" distR="0" wp14:anchorId="3D1B5C51" wp14:editId="5DB152EF">
                                  <wp:extent cx="2006984" cy="1333500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640" cy="1335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68A2" w:rsidRPr="00041978">
              <w:rPr>
                <w:rFonts w:ascii="Times New Roman" w:hAnsi="Times New Roman" w:cs="Times New Roman"/>
                <w:color w:val="auto"/>
                <w:sz w:val="28"/>
              </w:rPr>
              <w:t>Ребята, занимаясь робототехникой, быстрее усваивают знания и чаще применяют их в жизни.</w:t>
            </w:r>
          </w:p>
          <w:p w14:paraId="350AE40C" w14:textId="77777777" w:rsid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sz w:val="24"/>
              </w:rPr>
            </w:pPr>
          </w:p>
          <w:p w14:paraId="7DDB75B3" w14:textId="77777777" w:rsid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sz w:val="24"/>
              </w:rPr>
            </w:pPr>
          </w:p>
          <w:p w14:paraId="673F4FF5" w14:textId="77777777" w:rsid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sz w:val="24"/>
              </w:rPr>
            </w:pPr>
          </w:p>
          <w:p w14:paraId="02EB54A2" w14:textId="77777777" w:rsid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sz w:val="24"/>
              </w:rPr>
            </w:pPr>
          </w:p>
          <w:p w14:paraId="191A6A2D" w14:textId="77777777" w:rsid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  <w:sz w:val="24"/>
              </w:rPr>
            </w:pPr>
          </w:p>
          <w:p w14:paraId="2567F0FB" w14:textId="77777777" w:rsidR="000768A2" w:rsidRPr="000768A2" w:rsidRDefault="000768A2" w:rsidP="00FA1E5C">
            <w:pPr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bottom"/>
          </w:tcPr>
          <w:p w14:paraId="1F94933E" w14:textId="77777777" w:rsidR="001C31F6" w:rsidRPr="00B83A3A" w:rsidRDefault="001C31F6">
            <w:pPr>
              <w:spacing w:after="160" w:line="259" w:lineRule="auto"/>
            </w:pPr>
          </w:p>
        </w:tc>
        <w:tc>
          <w:tcPr>
            <w:tcW w:w="576" w:type="dxa"/>
          </w:tcPr>
          <w:p w14:paraId="21E184FF" w14:textId="77777777" w:rsidR="001C31F6" w:rsidRPr="00B83A3A" w:rsidRDefault="001C31F6">
            <w:pPr>
              <w:spacing w:after="160" w:line="259" w:lineRule="auto"/>
            </w:pPr>
          </w:p>
        </w:tc>
        <w:tc>
          <w:tcPr>
            <w:tcW w:w="4176" w:type="dxa"/>
          </w:tcPr>
          <w:tbl>
            <w:tblPr>
              <w:tblStyle w:val="a5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176"/>
            </w:tblGrid>
            <w:tr w:rsidR="001C31F6" w:rsidRPr="00B83A3A" w14:paraId="21D07930" w14:textId="77777777">
              <w:trPr>
                <w:trHeight w:hRule="exact" w:val="1440"/>
              </w:trPr>
              <w:tc>
                <w:tcPr>
                  <w:tcW w:w="5000" w:type="pct"/>
                </w:tcPr>
                <w:p w14:paraId="63B7EB73" w14:textId="77777777" w:rsidR="001C31F6" w:rsidRPr="00B83A3A" w:rsidRDefault="001C31F6"/>
              </w:tc>
            </w:tr>
            <w:tr w:rsidR="001C31F6" w:rsidRPr="00B83A3A" w14:paraId="2741FE43" w14:textId="77777777">
              <w:trPr>
                <w:cantSplit/>
                <w:trHeight w:hRule="exact" w:val="5760"/>
              </w:trPr>
              <w:tc>
                <w:tcPr>
                  <w:tcW w:w="5000" w:type="pct"/>
                  <w:textDirection w:val="btLr"/>
                </w:tcPr>
                <w:p w14:paraId="55C5FB2E" w14:textId="77777777" w:rsidR="001C31F6" w:rsidRPr="00B83A3A" w:rsidRDefault="001C31F6" w:rsidP="007A213D">
                  <w:pPr>
                    <w:pStyle w:val="ad"/>
                  </w:pPr>
                </w:p>
              </w:tc>
            </w:tr>
            <w:tr w:rsidR="001C31F6" w:rsidRPr="00B83A3A" w14:paraId="61826732" w14:textId="77777777">
              <w:trPr>
                <w:cantSplit/>
                <w:trHeight w:hRule="exact" w:val="3600"/>
              </w:trPr>
              <w:tc>
                <w:tcPr>
                  <w:tcW w:w="5000" w:type="pct"/>
                  <w:textDirection w:val="btLr"/>
                </w:tcPr>
                <w:p w14:paraId="29C40F0E" w14:textId="77777777" w:rsidR="001C31F6" w:rsidRPr="00B83A3A" w:rsidRDefault="001C31F6" w:rsidP="007A213D">
                  <w:pPr>
                    <w:pStyle w:val="a6"/>
                  </w:pPr>
                </w:p>
              </w:tc>
            </w:tr>
          </w:tbl>
          <w:p w14:paraId="62BDE492" w14:textId="77777777" w:rsidR="001C31F6" w:rsidRPr="00B83A3A" w:rsidRDefault="001C31F6">
            <w:pPr>
              <w:spacing w:after="160" w:line="259" w:lineRule="auto"/>
            </w:pPr>
          </w:p>
        </w:tc>
        <w:tc>
          <w:tcPr>
            <w:tcW w:w="576" w:type="dxa"/>
          </w:tcPr>
          <w:p w14:paraId="29F69519" w14:textId="77777777" w:rsidR="001C31F6" w:rsidRPr="00B83A3A" w:rsidRDefault="001C31F6">
            <w:pPr>
              <w:spacing w:after="160" w:line="259" w:lineRule="auto"/>
            </w:pPr>
          </w:p>
        </w:tc>
        <w:tc>
          <w:tcPr>
            <w:tcW w:w="576" w:type="dxa"/>
          </w:tcPr>
          <w:p w14:paraId="73C2B4AC" w14:textId="77777777" w:rsidR="001C31F6" w:rsidRPr="00B83A3A" w:rsidRDefault="00C066D2">
            <w:pPr>
              <w:spacing w:after="160" w:line="259" w:lineRule="auto"/>
            </w:pPr>
            <w:r w:rsidRPr="00C066D2">
              <w:rPr>
                <w:noProof/>
                <w:lang w:eastAsia="ru-RU"/>
              </w:rPr>
              <w:drawing>
                <wp:inline distT="0" distB="0" distL="0" distR="0" wp14:anchorId="13B3079F" wp14:editId="56381D2D">
                  <wp:extent cx="40471725" cy="35204400"/>
                  <wp:effectExtent l="0" t="0" r="9525" b="0"/>
                  <wp:docPr id="5" name="Рисунок 5" descr="http://img-fotki.yandex.ru/get/4510/47407354.4b8/0_b73f0_6a91a3fe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g-fotki.yandex.ru/get/4510/47407354.4b8/0_b73f0_6a91a3fe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1725" cy="3520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6" w:type="dxa"/>
          </w:tcPr>
          <w:tbl>
            <w:tblPr>
              <w:tblStyle w:val="a5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176"/>
            </w:tblGrid>
            <w:tr w:rsidR="001C31F6" w:rsidRPr="00B83A3A" w14:paraId="7EA12889" w14:textId="77777777">
              <w:trPr>
                <w:trHeight w:hRule="exact" w:val="3600"/>
              </w:trPr>
              <w:tc>
                <w:tcPr>
                  <w:tcW w:w="5000" w:type="pct"/>
                  <w:tcBorders>
                    <w:bottom w:val="single" w:sz="12" w:space="0" w:color="F24F4F" w:themeColor="accent1"/>
                  </w:tcBorders>
                  <w:vAlign w:val="bottom"/>
                </w:tcPr>
                <w:p w14:paraId="0F9A2D76" w14:textId="77777777" w:rsidR="001C31F6" w:rsidRDefault="00AF60FB" w:rsidP="00AF60FB">
                  <w:pPr>
                    <w:pStyle w:val="a7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36"/>
                      <w:szCs w:val="44"/>
                      <w:lang w:eastAsia="ru-RU"/>
                      <w14:ligatures w14:val="none"/>
                    </w:rPr>
                  </w:pPr>
                  <w:bookmarkStart w:id="0" w:name="_GoBack"/>
                  <w:r w:rsidRPr="00AF60FB"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40"/>
                      <w:szCs w:val="44"/>
                      <w:lang w:eastAsia="ru-RU"/>
                      <w14:ligatures w14:val="none"/>
                    </w:rPr>
                    <w:t xml:space="preserve">«Робототехника и </w:t>
                  </w:r>
                  <w:proofErr w:type="spellStart"/>
                  <w:r w:rsidRPr="00AF60FB"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40"/>
                      <w:szCs w:val="44"/>
                      <w:lang w:eastAsia="ru-RU"/>
                      <w14:ligatures w14:val="none"/>
                    </w:rPr>
                    <w:t>легоконструирование</w:t>
                  </w:r>
                  <w:proofErr w:type="spellEnd"/>
                  <w:r w:rsidRPr="00AF60FB"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40"/>
                      <w:szCs w:val="44"/>
                      <w:lang w:eastAsia="ru-RU"/>
                      <w14:ligatures w14:val="none"/>
                    </w:rPr>
                    <w:t xml:space="preserve">» </w:t>
                  </w:r>
                  <w:r w:rsidRPr="00AF60FB"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40"/>
                      <w:szCs w:val="44"/>
                      <w:lang w:eastAsia="ru-RU"/>
                      <w14:ligatures w14:val="none"/>
                    </w:rPr>
                    <w:br/>
                  </w:r>
                  <w:r w:rsidRPr="00AF60FB">
                    <w:rPr>
                      <w:rFonts w:ascii="Times New Roman" w:eastAsia="Times New Roman" w:hAnsi="Times New Roman" w:cs="Times New Roman"/>
                      <w:b/>
                      <w:bCs/>
                      <w:color w:val="auto"/>
                      <w:kern w:val="0"/>
                      <w:sz w:val="36"/>
                      <w:szCs w:val="44"/>
                      <w:lang w:eastAsia="ru-RU"/>
                      <w14:ligatures w14:val="none"/>
                    </w:rPr>
                    <w:t>для детей 5-7 лет</w:t>
                  </w:r>
                  <w:bookmarkEnd w:id="0"/>
                </w:p>
                <w:p w14:paraId="28CECED3" w14:textId="77777777" w:rsidR="00AF60FB" w:rsidRDefault="00AF60FB" w:rsidP="00AF60FB">
                  <w:pPr>
                    <w:rPr>
                      <w:lang w:eastAsia="ru-RU"/>
                    </w:rPr>
                  </w:pPr>
                </w:p>
                <w:p w14:paraId="20E14F05" w14:textId="77777777" w:rsidR="00975633" w:rsidRPr="00AF60FB" w:rsidRDefault="00975633" w:rsidP="00AF60FB">
                  <w:pPr>
                    <w:rPr>
                      <w:lang w:eastAsia="ru-RU"/>
                    </w:rPr>
                  </w:pPr>
                </w:p>
              </w:tc>
            </w:tr>
            <w:tr w:rsidR="001C31F6" w:rsidRPr="00B83A3A" w14:paraId="7EA153A1" w14:textId="77777777">
              <w:trPr>
                <w:trHeight w:hRule="exact" w:val="3600"/>
              </w:trPr>
              <w:tc>
                <w:tcPr>
                  <w:tcW w:w="5000" w:type="pct"/>
                  <w:tcBorders>
                    <w:top w:val="single" w:sz="12" w:space="0" w:color="F24F4F" w:themeColor="accent1"/>
                  </w:tcBorders>
                </w:tcPr>
                <w:p w14:paraId="079D190B" w14:textId="77777777" w:rsidR="00AF60FB" w:rsidRDefault="00AF60FB">
                  <w:pPr>
                    <w:pStyle w:val="a9"/>
                    <w:rPr>
                      <w:i/>
                      <w:sz w:val="40"/>
                    </w:rPr>
                  </w:pPr>
                  <w:r>
                    <w:rPr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 wp14:anchorId="41C42CF3" wp14:editId="1DFD4BCF">
                            <wp:simplePos x="0" y="0"/>
                            <wp:positionH relativeFrom="column">
                              <wp:posOffset>32385</wp:posOffset>
                            </wp:positionH>
                            <wp:positionV relativeFrom="paragraph">
                              <wp:posOffset>125729</wp:posOffset>
                            </wp:positionV>
                            <wp:extent cx="2695575" cy="1914525"/>
                            <wp:effectExtent l="0" t="0" r="28575" b="28575"/>
                            <wp:wrapNone/>
                            <wp:docPr id="2" name="Надпись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695575" cy="19145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EEE2EBA" w14:textId="77777777" w:rsidR="00AF60FB" w:rsidRDefault="00AF60FB">
                                        <w:r>
                                          <w:rPr>
                                            <w:noProof/>
                                            <w:lang w:eastAsia="ru-RU"/>
                                          </w:rPr>
                                          <w:drawing>
                                            <wp:inline distT="0" distB="0" distL="0" distR="0" wp14:anchorId="6E977EA2" wp14:editId="44E2070F">
                                              <wp:extent cx="2543175" cy="1839859"/>
                                              <wp:effectExtent l="0" t="0" r="0" b="8255"/>
                                              <wp:docPr id="1" name="Рисунок 1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2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2551423" cy="1845826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3AD4583E" id="Надпись 2" o:spid="_x0000_s1028" type="#_x0000_t202" style="position:absolute;margin-left:2.55pt;margin-top:9.9pt;width:212.25pt;height:15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" fillcolor="white [3201]" strokecolor="white [3212]" strokeweight=".5pt">
                            <v:textbox>
                              <w:txbxContent>
                                <w:p w:rsidR="00AF60FB" w:rsidRDefault="00AF60FB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B6B68FE" wp14:editId="62A7D3D4">
                                        <wp:extent cx="2543175" cy="1839859"/>
                                        <wp:effectExtent l="0" t="0" r="0" b="8255"/>
                                        <wp:docPr id="1" name="Рисунок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51423" cy="18458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  <w:p w14:paraId="30D6657B" w14:textId="77777777" w:rsidR="00AF60FB" w:rsidRDefault="00AF60FB">
                  <w:pPr>
                    <w:pStyle w:val="a9"/>
                    <w:rPr>
                      <w:i/>
                      <w:sz w:val="40"/>
                    </w:rPr>
                  </w:pPr>
                </w:p>
                <w:p w14:paraId="2BFFF926" w14:textId="77777777" w:rsidR="00AF60FB" w:rsidRDefault="00AF60FB">
                  <w:pPr>
                    <w:pStyle w:val="a9"/>
                    <w:rPr>
                      <w:i/>
                      <w:sz w:val="40"/>
                    </w:rPr>
                  </w:pPr>
                </w:p>
                <w:p w14:paraId="1605FC00" w14:textId="77777777" w:rsidR="001C31F6" w:rsidRPr="00AF60FB" w:rsidRDefault="00AF60FB">
                  <w:pPr>
                    <w:pStyle w:val="a9"/>
                    <w:rPr>
                      <w:i/>
                    </w:rPr>
                  </w:pPr>
                  <w:r>
                    <w:rPr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1951FC66" wp14:editId="794C915E">
                            <wp:simplePos x="0" y="0"/>
                            <wp:positionH relativeFrom="column">
                              <wp:posOffset>98425</wp:posOffset>
                            </wp:positionH>
                            <wp:positionV relativeFrom="paragraph">
                              <wp:posOffset>621030</wp:posOffset>
                            </wp:positionV>
                            <wp:extent cx="2524125" cy="990600"/>
                            <wp:effectExtent l="0" t="0" r="28575" b="19050"/>
                            <wp:wrapNone/>
                            <wp:docPr id="4" name="Надпись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524125" cy="9906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D45B21" w14:textId="77777777" w:rsidR="00AF60FB" w:rsidRPr="00AF60FB" w:rsidRDefault="00AF60FB">
                                        <w:pPr>
                                          <w:rPr>
                                            <w:rFonts w:ascii="Times New Roman" w:hAnsi="Times New Roman" w:cs="Times New Roman"/>
                                            <w:i/>
                                            <w:sz w:val="28"/>
                                          </w:rPr>
                                        </w:pPr>
                                        <w:r w:rsidRPr="00AF60FB">
                                          <w:rPr>
                                            <w:rFonts w:ascii="Times New Roman" w:hAnsi="Times New Roman" w:cs="Times New Roman"/>
                                            <w:i/>
                                            <w:sz w:val="28"/>
                                          </w:rPr>
                                          <w:t xml:space="preserve">Девиз кружка </w:t>
                                        </w:r>
                                      </w:p>
                                      <w:p w14:paraId="78B8BE81" w14:textId="77777777" w:rsidR="00AF60FB" w:rsidRPr="00AF60FB" w:rsidRDefault="00AF60FB">
                                        <w:pPr>
                                          <w:rPr>
                                            <w:rFonts w:ascii="Times New Roman" w:hAnsi="Times New Roman" w:cs="Times New Roman"/>
                                            <w:i/>
                                            <w:sz w:val="28"/>
                                          </w:rPr>
                                        </w:pPr>
                                        <w:r w:rsidRPr="00AF60FB">
                                          <w:rPr>
                                            <w:rFonts w:ascii="Times New Roman" w:hAnsi="Times New Roman" w:cs="Times New Roman"/>
                                            <w:i/>
                                            <w:sz w:val="28"/>
                                          </w:rPr>
                                          <w:t>«Сегодня мы сделаем вместе, а завтра ты сможешь сам!»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57AADEEA" id="Надпись 4" o:spid="_x0000_s1029" type="#_x0000_t202" style="position:absolute;margin-left:7.75pt;margin-top:48.9pt;width:198.75pt;height:7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" fillcolor="white [3201]" strokecolor="white [3212]" strokeweight=".5pt">
                            <v:textbox>
                              <w:txbxContent>
                                <w:p w:rsidR="00AF60FB" w:rsidRPr="00AF60FB" w:rsidRDefault="00AF60FB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</w:rPr>
                                  </w:pPr>
                                  <w:r w:rsidRPr="00AF60FB"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</w:rPr>
                                    <w:t xml:space="preserve">Девиз кружка </w:t>
                                  </w:r>
                                </w:p>
                                <w:p w:rsidR="00AF60FB" w:rsidRPr="00AF60FB" w:rsidRDefault="00AF60FB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</w:rPr>
                                  </w:pPr>
                                  <w:r w:rsidRPr="00AF60FB"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</w:rPr>
                                    <w:t>«Сегодня мы сделаем вместе, а завтра ты сможешь сам!»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1C31F6" w:rsidRPr="00B83A3A" w14:paraId="6C4FBA53" w14:textId="77777777">
              <w:trPr>
                <w:trHeight w:hRule="exact" w:val="3456"/>
              </w:trPr>
              <w:tc>
                <w:tcPr>
                  <w:tcW w:w="5000" w:type="pct"/>
                  <w:vAlign w:val="bottom"/>
                </w:tcPr>
                <w:p w14:paraId="0E123A35" w14:textId="77777777" w:rsidR="001C31F6" w:rsidRPr="00B83A3A" w:rsidRDefault="00AF60FB">
                  <w:pPr>
                    <w:spacing w:after="160" w:line="264" w:lineRule="auto"/>
                  </w:pPr>
                  <w:r>
                    <w:rPr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0971CBD2" wp14:editId="6DA4F6C0">
                            <wp:simplePos x="0" y="0"/>
                            <wp:positionH relativeFrom="margin">
                              <wp:posOffset>1314450</wp:posOffset>
                            </wp:positionH>
                            <wp:positionV relativeFrom="paragraph">
                              <wp:posOffset>-1332865</wp:posOffset>
                            </wp:positionV>
                            <wp:extent cx="1285875" cy="1562100"/>
                            <wp:effectExtent l="0" t="0" r="28575" b="19050"/>
                            <wp:wrapNone/>
                            <wp:docPr id="6" name="Надпись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285875" cy="15621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02CA304" w14:textId="77777777" w:rsidR="00AF60FB" w:rsidRDefault="00AF60FB">
                                        <w:r>
                                          <w:rPr>
                                            <w:noProof/>
                                            <w:lang w:eastAsia="ru-RU"/>
                                          </w:rPr>
                                          <w:drawing>
                                            <wp:inline distT="0" distB="0" distL="0" distR="0" wp14:anchorId="2E35AE2E" wp14:editId="5C67EB7B">
                                              <wp:extent cx="1226317" cy="1473835"/>
                                              <wp:effectExtent l="0" t="0" r="0" b="0"/>
                                              <wp:docPr id="1026" name="Picture 2" descr="https://roboshkola.com/upload/medialibrary/4a7/maxresdefault.pn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026" name="Picture 2" descr="https://roboshkola.com/upload/medialibrary/4a7/maxresdefault.pn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227648" cy="1475435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48023D42" id="Надпись 6" o:spid="_x0000_s1030" type="#_x0000_t202" style="position:absolute;margin-left:103.5pt;margin-top:-104.95pt;width:101.25pt;height:12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" fillcolor="white [3201]" strokecolor="white [3212]" strokeweight=".5pt">
                            <v:textbox>
                              <w:txbxContent>
                                <w:p w:rsidR="00AF60FB" w:rsidRDefault="00AF60FB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6EBB0DC" wp14:editId="2AECBF84">
                                        <wp:extent cx="1226317" cy="1473835"/>
                                        <wp:effectExtent l="0" t="0" r="0" b="0"/>
                                        <wp:docPr id="1026" name="Picture 2" descr="https://roboshkola.com/upload/medialibrary/4a7/maxresdefault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26" name="Picture 2" descr="https://roboshkola.com/upload/medialibrary/4a7/maxresdefault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27648" cy="14754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ex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  <w10:wrap anchorx="margin"/>
                          </v:shape>
                        </w:pict>
                      </mc:Fallback>
                    </mc:AlternateContent>
                  </w:r>
                </w:p>
              </w:tc>
            </w:tr>
            <w:tr w:rsidR="001C31F6" w:rsidRPr="00B83A3A" w14:paraId="640BEF99" w14:textId="77777777">
              <w:trPr>
                <w:trHeight w:hRule="exact" w:val="144"/>
              </w:trPr>
              <w:tc>
                <w:tcPr>
                  <w:tcW w:w="5000" w:type="pct"/>
                  <w:shd w:val="clear" w:color="auto" w:fill="F24F4F" w:themeFill="accent1"/>
                </w:tcPr>
                <w:p w14:paraId="49ABEF66" w14:textId="77777777" w:rsidR="001C31F6" w:rsidRPr="00B83A3A" w:rsidRDefault="001C31F6">
                  <w:pPr>
                    <w:spacing w:after="200" w:line="264" w:lineRule="auto"/>
                  </w:pPr>
                </w:p>
              </w:tc>
            </w:tr>
          </w:tbl>
          <w:p w14:paraId="38F3AEBA" w14:textId="77777777" w:rsidR="001C31F6" w:rsidRPr="00B83A3A" w:rsidRDefault="001C31F6">
            <w:pPr>
              <w:spacing w:after="160" w:line="259" w:lineRule="auto"/>
            </w:pPr>
          </w:p>
        </w:tc>
      </w:tr>
    </w:tbl>
    <w:p w14:paraId="7538A00A" w14:textId="77777777" w:rsidR="001C31F6" w:rsidRPr="00B83A3A" w:rsidRDefault="001C31F6">
      <w:pPr>
        <w:pStyle w:val="a6"/>
      </w:pPr>
    </w:p>
    <w:tbl>
      <w:tblPr>
        <w:tblW w:w="19146" w:type="dxa"/>
        <w:tblInd w:w="-42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Макет буклета — внутренний"/>
      </w:tblPr>
      <w:tblGrid>
        <w:gridCol w:w="4602"/>
        <w:gridCol w:w="576"/>
        <w:gridCol w:w="576"/>
        <w:gridCol w:w="4176"/>
        <w:gridCol w:w="576"/>
        <w:gridCol w:w="576"/>
        <w:gridCol w:w="4032"/>
        <w:gridCol w:w="4032"/>
      </w:tblGrid>
      <w:tr w:rsidR="005D3A9C" w:rsidRPr="00B83A3A" w14:paraId="205C4112" w14:textId="77777777" w:rsidTr="005D3A9C">
        <w:trPr>
          <w:trHeight w:hRule="exact" w:val="10800"/>
        </w:trPr>
        <w:tc>
          <w:tcPr>
            <w:tcW w:w="4602" w:type="dxa"/>
          </w:tcPr>
          <w:tbl>
            <w:tblPr>
              <w:tblStyle w:val="a5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</w:tblGrid>
            <w:tr w:rsidR="005D3A9C" w:rsidRPr="00B83A3A" w14:paraId="2D778AA2" w14:textId="77777777" w:rsidTr="00683085">
              <w:trPr>
                <w:trHeight w:hRule="exact" w:val="4111"/>
              </w:trPr>
              <w:tc>
                <w:tcPr>
                  <w:tcW w:w="4410" w:type="dxa"/>
                </w:tcPr>
                <w:p w14:paraId="186086A9" w14:textId="77777777" w:rsidR="005D3A9C" w:rsidRPr="00683085" w:rsidRDefault="005D3A9C">
                  <w:pPr>
                    <w:spacing w:after="200" w:line="264" w:lineRule="auto"/>
                    <w:rPr>
                      <w:rFonts w:ascii="Times New Roman" w:hAnsi="Times New Roman" w:cs="Times New Roman"/>
                      <w:color w:val="auto"/>
                      <w:sz w:val="24"/>
                      <w:szCs w:val="22"/>
                    </w:rPr>
                  </w:pPr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  <w:szCs w:val="22"/>
                    </w:rPr>
                    <w:lastRenderedPageBreak/>
                    <w:t>Каждый ребенок – прирожденный строитель, изобретатель и исследователь. Эти заложенные природой задачи особенно быстро реализуются и совершенствуются в конструктивной деятельности.</w:t>
                  </w:r>
                </w:p>
                <w:p w14:paraId="4A1AD1F1" w14:textId="77777777" w:rsidR="005D3A9C" w:rsidRPr="00683085" w:rsidRDefault="005D3A9C" w:rsidP="001A6595">
                  <w:pPr>
                    <w:rPr>
                      <w:rFonts w:ascii="Times New Roman" w:hAnsi="Times New Roman" w:cs="Times New Roman"/>
                      <w:color w:val="auto"/>
                      <w:sz w:val="24"/>
                    </w:rPr>
                  </w:pPr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 xml:space="preserve">В этом виде деятельности своей новизной отличается использование одного из самых популярных образовательных конструкторов LEGO </w:t>
                  </w:r>
                  <w:proofErr w:type="spellStart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Education</w:t>
                  </w:r>
                  <w:proofErr w:type="spellEnd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WeDo</w:t>
                  </w:r>
                  <w:proofErr w:type="spellEnd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 xml:space="preserve"> 2.0. (</w:t>
                  </w:r>
                  <w:proofErr w:type="spellStart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ВиДу</w:t>
                  </w:r>
                  <w:proofErr w:type="spellEnd"/>
                  <w:r w:rsidRPr="00683085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 xml:space="preserve"> 2), который позволяет собрать различные модели (с пошаговыми инструкциями).</w:t>
                  </w:r>
                </w:p>
                <w:p w14:paraId="01F4EE82" w14:textId="77777777" w:rsidR="005D3A9C" w:rsidRDefault="005D3A9C" w:rsidP="001A6595">
                  <w:pPr>
                    <w:rPr>
                      <w:rFonts w:ascii="Times New Roman" w:hAnsi="Times New Roman" w:cs="Times New Roman"/>
                      <w:color w:val="auto"/>
                    </w:rPr>
                  </w:pPr>
                  <w:r w:rsidRPr="00683085">
                    <w:rPr>
                      <w:rFonts w:ascii="Times New Roman" w:hAnsi="Times New Roman" w:cs="Times New Roman"/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6C9B1E2E" wp14:editId="1FA40C07">
                            <wp:simplePos x="0" y="0"/>
                            <wp:positionH relativeFrom="column">
                              <wp:posOffset>104775</wp:posOffset>
                            </wp:positionH>
                            <wp:positionV relativeFrom="paragraph">
                              <wp:posOffset>33021</wp:posOffset>
                            </wp:positionV>
                            <wp:extent cx="2400300" cy="1623060"/>
                            <wp:effectExtent l="0" t="0" r="19050" b="15240"/>
                            <wp:wrapNone/>
                            <wp:docPr id="7" name="Надпись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400300" cy="16230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352E6B3" w14:textId="77777777" w:rsidR="005D3A9C" w:rsidRDefault="005D3A9C">
                                        <w:r w:rsidRPr="001A6595">
                                          <w:rPr>
                                            <w:noProof/>
                                            <w:lang w:eastAsia="ru-RU"/>
                                          </w:rPr>
                                          <w:drawing>
                                            <wp:inline distT="0" distB="0" distL="0" distR="0" wp14:anchorId="19C1C68C" wp14:editId="362F8E29">
                                              <wp:extent cx="2156460" cy="1445260"/>
                                              <wp:effectExtent l="0" t="0" r="0" b="2540"/>
                                              <wp:docPr id="23" name="Рисунок 23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2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5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2158885" cy="1446885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type w14:anchorId="6C9B1E2E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Надпись 7" o:spid="_x0000_s1031" type="#_x0000_t202" style="position:absolute;margin-left:8.25pt;margin-top:2.6pt;width:189pt;height:127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" fillcolor="white [3201]" strokecolor="white [3212]" strokeweight=".5pt">
                            <v:textbox>
                              <w:txbxContent>
                                <w:p w14:paraId="5352E6B3" w14:textId="77777777" w:rsidR="005D3A9C" w:rsidRDefault="005D3A9C">
                                  <w:r w:rsidRPr="001A6595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C1C68C" wp14:editId="362F8E29">
                                        <wp:extent cx="2156460" cy="1445260"/>
                                        <wp:effectExtent l="0" t="0" r="0" b="2540"/>
                                        <wp:docPr id="23" name="Рисунок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58885" cy="14468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  <w:p w14:paraId="2C6EB08B" w14:textId="77777777" w:rsidR="005D3A9C" w:rsidRPr="001A6595" w:rsidRDefault="005D3A9C" w:rsidP="00683085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c>
            </w:tr>
            <w:tr w:rsidR="005D3A9C" w:rsidRPr="00B83A3A" w14:paraId="61EB0B73" w14:textId="77777777" w:rsidTr="007A213D">
              <w:trPr>
                <w:trHeight w:hRule="exact" w:val="7580"/>
              </w:trPr>
              <w:tc>
                <w:tcPr>
                  <w:tcW w:w="4410" w:type="dxa"/>
                </w:tcPr>
                <w:p w14:paraId="5E0E33EE" w14:textId="77777777" w:rsidR="005D3A9C" w:rsidRPr="00683085" w:rsidRDefault="005D3A9C" w:rsidP="00A85CD7">
                  <w:pPr>
                    <w:spacing w:after="200" w:line="264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 wp14:anchorId="1112D1B1" wp14:editId="1A032368">
                            <wp:simplePos x="0" y="0"/>
                            <wp:positionH relativeFrom="column">
                              <wp:posOffset>-99060</wp:posOffset>
                            </wp:positionH>
                            <wp:positionV relativeFrom="paragraph">
                              <wp:posOffset>3335020</wp:posOffset>
                            </wp:positionV>
                            <wp:extent cx="2943225" cy="800100"/>
                            <wp:effectExtent l="0" t="0" r="28575" b="19050"/>
                            <wp:wrapNone/>
                            <wp:docPr id="14" name="Надпись 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943225" cy="8001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18E6E716" w14:textId="77777777" w:rsidR="005D3A9C" w:rsidRPr="000768A2" w:rsidRDefault="005D3A9C">
                                        <w:pPr>
                                          <w:rPr>
                                            <w:rFonts w:ascii="Times New Roman" w:hAnsi="Times New Roman" w:cs="Times New Roman"/>
                                            <w:color w:val="auto"/>
                                            <w:sz w:val="24"/>
                                          </w:rPr>
                                        </w:pPr>
                                        <w:r w:rsidRPr="000768A2">
                                          <w:rPr>
                                            <w:rFonts w:ascii="Times New Roman" w:hAnsi="Times New Roman" w:cs="Times New Roman"/>
                                            <w:color w:val="auto"/>
                                            <w:sz w:val="24"/>
                                          </w:rPr>
                                          <w:t>После постройки модель программируется на компьютере на выполнение определенных действий.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27C59440" id="Надпись 14" o:spid="_x0000_s1032" type="#_x0000_t202" style="position:absolute;margin-left:-7.8pt;margin-top:262.6pt;width:231.75pt;height:63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" fillcolor="white [3201]" strokecolor="white [3212]" strokeweight=".5pt">
                            <v:textbox>
                              <w:txbxContent>
                                <w:p w:rsidR="005D3A9C" w:rsidRPr="000768A2" w:rsidRDefault="005D3A9C">
                                  <w:pPr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24"/>
                                    </w:rPr>
                                  </w:pPr>
                                  <w:r w:rsidRPr="000768A2"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24"/>
                                    </w:rPr>
                                    <w:t>После постройки модель программируется на компьютере на выполнение определенных действий.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11231A64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576" w:type="dxa"/>
          </w:tcPr>
          <w:p w14:paraId="0AB8191E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576" w:type="dxa"/>
          </w:tcPr>
          <w:p w14:paraId="53A83C82" w14:textId="77777777" w:rsidR="005D3A9C" w:rsidRPr="00B83A3A" w:rsidRDefault="005D3A9C">
            <w:pPr>
              <w:spacing w:after="160" w:line="259" w:lineRule="auto"/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57217CA" wp14:editId="05074D0B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1449705</wp:posOffset>
                      </wp:positionV>
                      <wp:extent cx="3048000" cy="1924050"/>
                      <wp:effectExtent l="0" t="0" r="19050" b="19050"/>
                      <wp:wrapNone/>
                      <wp:docPr id="15" name="Надпись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0" cy="1924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CF560C" w14:textId="77777777" w:rsidR="005D3A9C" w:rsidRDefault="005D3A9C">
                                  <w:r w:rsidRPr="000768A2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86841D1" wp14:editId="52B1E529">
                                        <wp:extent cx="2902301" cy="1800225"/>
                                        <wp:effectExtent l="0" t="0" r="0" b="0"/>
                                        <wp:docPr id="24" name="Рисунок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23164" cy="18131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4A209383" id="Надпись 15" o:spid="_x0000_s1033" type="#_x0000_t202" style="position:absolute;margin-left:14.55pt;margin-top:114.15pt;width:240pt;height:15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" fillcolor="white [3201]" strokecolor="white [3212]" strokeweight=".5pt">
                      <v:textbox>
                        <w:txbxContent>
                          <w:p w:rsidR="005D3A9C" w:rsidRDefault="005D3A9C">
                            <w:r w:rsidRPr="000768A2">
                              <w:drawing>
                                <wp:inline distT="0" distB="0" distL="0" distR="0" wp14:anchorId="3BB7F806" wp14:editId="1BB2C344">
                                  <wp:extent cx="2902301" cy="1800225"/>
                                  <wp:effectExtent l="0" t="0" r="0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3164" cy="1813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76" w:type="dxa"/>
          </w:tcPr>
          <w:tbl>
            <w:tblPr>
              <w:tblStyle w:val="a5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176"/>
            </w:tblGrid>
            <w:tr w:rsidR="005D3A9C" w:rsidRPr="00B83A3A" w14:paraId="32C027F5" w14:textId="77777777" w:rsidTr="005D3A9C">
              <w:trPr>
                <w:trHeight w:hRule="exact" w:val="10490"/>
              </w:trPr>
              <w:tc>
                <w:tcPr>
                  <w:tcW w:w="5000" w:type="pct"/>
                </w:tcPr>
                <w:p w14:paraId="7826324C" w14:textId="77777777" w:rsidR="005D3A9C" w:rsidRPr="005D3A9C" w:rsidRDefault="005D3A9C" w:rsidP="00D26A8C">
                  <w:pPr>
                    <w:spacing w:after="200" w:line="264" w:lineRule="auto"/>
                    <w:rPr>
                      <w:rFonts w:ascii="Times New Roman" w:hAnsi="Times New Roman" w:cs="Times New Roman"/>
                      <w:noProof/>
                      <w:color w:val="auto"/>
                      <w:sz w:val="24"/>
                      <w:lang w:eastAsia="ru-RU"/>
                    </w:rPr>
                  </w:pPr>
                  <w:r w:rsidRPr="005D3A9C">
                    <w:rPr>
                      <w:rFonts w:ascii="Times New Roman" w:hAnsi="Times New Roman" w:cs="Times New Roman"/>
                      <w:noProof/>
                      <w:color w:val="auto"/>
                      <w:sz w:val="24"/>
                      <w:lang w:eastAsia="ru-RU"/>
                    </w:rPr>
                    <w:t>Язык программирования прост и доступен для детей. Идея разработчика помогает «новичку» освоиться за самый короткий период времени, так как программа создается перетаскиванием функциональных иконок – просто и понятно!</w:t>
                  </w:r>
                </w:p>
                <w:p w14:paraId="6C647D1A" w14:textId="77777777" w:rsidR="005D3A9C" w:rsidRDefault="005D3A9C" w:rsidP="00D26A8C">
                  <w:pPr>
                    <w:spacing w:after="200" w:line="264" w:lineRule="auto"/>
                    <w:rPr>
                      <w:noProof/>
                      <w:lang w:eastAsia="ru-RU"/>
                    </w:rPr>
                  </w:pPr>
                </w:p>
                <w:p w14:paraId="66203312" w14:textId="77777777" w:rsidR="005D3A9C" w:rsidRDefault="005D3A9C" w:rsidP="00D26A8C">
                  <w:pPr>
                    <w:spacing w:after="200" w:line="264" w:lineRule="auto"/>
                    <w:rPr>
                      <w:noProof/>
                      <w:lang w:eastAsia="ru-RU"/>
                    </w:rPr>
                  </w:pPr>
                </w:p>
                <w:p w14:paraId="7C5437A4" w14:textId="77777777" w:rsidR="005D3A9C" w:rsidRDefault="005D3A9C" w:rsidP="00D26A8C">
                  <w:pPr>
                    <w:spacing w:after="200" w:line="264" w:lineRule="auto"/>
                    <w:rPr>
                      <w:noProof/>
                      <w:lang w:eastAsia="ru-RU"/>
                    </w:rPr>
                  </w:pPr>
                </w:p>
                <w:p w14:paraId="45E78351" w14:textId="77777777" w:rsidR="005D3A9C" w:rsidRDefault="005D3A9C" w:rsidP="00D26A8C">
                  <w:pPr>
                    <w:spacing w:after="200" w:line="264" w:lineRule="auto"/>
                    <w:rPr>
                      <w:noProof/>
                      <w:lang w:eastAsia="ru-RU"/>
                    </w:rPr>
                  </w:pPr>
                </w:p>
                <w:p w14:paraId="5DA59443" w14:textId="77777777" w:rsidR="005D3A9C" w:rsidRDefault="005D3A9C" w:rsidP="00D26A8C">
                  <w:pPr>
                    <w:spacing w:after="200" w:line="264" w:lineRule="auto"/>
                    <w:rPr>
                      <w:noProof/>
                      <w:lang w:eastAsia="ru-RU"/>
                    </w:rPr>
                  </w:pPr>
                </w:p>
                <w:p w14:paraId="3435C660" w14:textId="77777777" w:rsidR="005D3A9C" w:rsidRDefault="005D3A9C" w:rsidP="00D26A8C">
                  <w:pPr>
                    <w:spacing w:after="200" w:line="264" w:lineRule="auto"/>
                  </w:pPr>
                </w:p>
                <w:p w14:paraId="0E082A45" w14:textId="77777777" w:rsidR="005D3A9C" w:rsidRDefault="005D3A9C" w:rsidP="00D26A8C">
                  <w:pPr>
                    <w:spacing w:after="200" w:line="264" w:lineRule="auto"/>
                  </w:pPr>
                  <w:r>
                    <w:rPr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648" behindDoc="0" locked="0" layoutInCell="1" allowOverlap="1" wp14:anchorId="04235C5E" wp14:editId="5B9B2C8E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287655</wp:posOffset>
                            </wp:positionV>
                            <wp:extent cx="2628900" cy="1828800"/>
                            <wp:effectExtent l="0" t="0" r="19050" b="26670"/>
                            <wp:wrapSquare wrapText="bothSides"/>
                            <wp:docPr id="19" name="Надпись 1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628900" cy="1828800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B92875B" w14:textId="77777777" w:rsidR="005D3A9C" w:rsidRPr="005D3A9C" w:rsidRDefault="005D3A9C" w:rsidP="005F685E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auto"/>
                                            <w:sz w:val="24"/>
                                          </w:rPr>
                                        </w:pPr>
                                        <w:r w:rsidRPr="005D3A9C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auto"/>
                                            <w:sz w:val="24"/>
                                          </w:rPr>
                                          <w:t>Данный конструктор это - отличное подспорье для увлекательной проектной деятельности.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35632657" id="Надпись 19" o:spid="_x0000_s1034" type="#_x0000_t202" style="position:absolute;margin-left:0;margin-top:22.65pt;width:207pt;height:2in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" fillcolor="white [3201]" strokecolor="#f24f4f [3204]" strokeweight="1pt">
                            <v:textbox style="mso-fit-shape-to-text:t">
                              <w:txbxContent>
                                <w:p w:rsidR="005D3A9C" w:rsidRPr="005D3A9C" w:rsidRDefault="005D3A9C" w:rsidP="005F685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auto"/>
                                      <w:sz w:val="24"/>
                                    </w:rPr>
                                  </w:pPr>
                                  <w:r w:rsidRPr="005D3A9C">
                                    <w:rPr>
                                      <w:rFonts w:ascii="Times New Roman" w:hAnsi="Times New Roman" w:cs="Times New Roman"/>
                                      <w:b/>
                                      <w:color w:val="auto"/>
                                      <w:sz w:val="24"/>
                                    </w:rPr>
                                    <w:t>Данный конструктор это - отличное подспорье для увлекательной проектной деятельности.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  <w:p w14:paraId="6A4A40ED" w14:textId="77777777" w:rsidR="005D3A9C" w:rsidRDefault="005D3A9C" w:rsidP="00D26A8C">
                  <w:pPr>
                    <w:spacing w:after="200" w:line="264" w:lineRule="auto"/>
                    <w:rPr>
                      <w:rFonts w:ascii="Times New Roman" w:hAnsi="Times New Roman" w:cs="Times New Roman"/>
                      <w:color w:val="auto"/>
                      <w:sz w:val="24"/>
                    </w:rPr>
                  </w:pPr>
                </w:p>
                <w:p w14:paraId="3DA9B637" w14:textId="77777777" w:rsidR="005D3A9C" w:rsidRPr="005D3A9C" w:rsidRDefault="005D3A9C" w:rsidP="00D26A8C">
                  <w:pPr>
                    <w:spacing w:after="200" w:line="264" w:lineRule="auto"/>
                    <w:rPr>
                      <w:rFonts w:ascii="Times New Roman" w:hAnsi="Times New Roman" w:cs="Times New Roman"/>
                    </w:rPr>
                  </w:pPr>
                  <w:r w:rsidRPr="005D3A9C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В Базовое ПО включены 17 проектных работ. Из 17 проектов 9 имеют детально проработанные пошаговые инструкции, а 8 являются открытыми задачами. Работая с ними, детям самостоятельно придется придумать аппаратные и программные решения.</w:t>
                  </w:r>
                </w:p>
              </w:tc>
            </w:tr>
            <w:tr w:rsidR="005D3A9C" w:rsidRPr="00B83A3A" w14:paraId="274652FC" w14:textId="77777777" w:rsidTr="005D3A9C">
              <w:trPr>
                <w:trHeight w:hRule="exact" w:val="578"/>
              </w:trPr>
              <w:tc>
                <w:tcPr>
                  <w:tcW w:w="5000" w:type="pct"/>
                </w:tcPr>
                <w:p w14:paraId="10C9C2E4" w14:textId="77777777" w:rsidR="005D3A9C" w:rsidRPr="00B83A3A" w:rsidRDefault="005D3A9C"/>
              </w:tc>
            </w:tr>
            <w:tr w:rsidR="005D3A9C" w:rsidRPr="00B83A3A" w14:paraId="6DEC19E0" w14:textId="77777777">
              <w:trPr>
                <w:trHeight w:hRule="exact" w:val="3168"/>
              </w:trPr>
              <w:tc>
                <w:tcPr>
                  <w:tcW w:w="5000" w:type="pct"/>
                </w:tcPr>
                <w:p w14:paraId="4FEA6330" w14:textId="77777777" w:rsidR="005D3A9C" w:rsidRPr="00B83A3A" w:rsidRDefault="005D3A9C" w:rsidP="005D3A9C"/>
              </w:tc>
            </w:tr>
          </w:tbl>
          <w:p w14:paraId="15A9A6BB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576" w:type="dxa"/>
          </w:tcPr>
          <w:p w14:paraId="286E0D41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576" w:type="dxa"/>
          </w:tcPr>
          <w:p w14:paraId="20FF4EBB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4032" w:type="dxa"/>
          </w:tcPr>
          <w:p w14:paraId="7D7C26C9" w14:textId="77777777" w:rsidR="005D3A9C" w:rsidRPr="005D3A9C" w:rsidRDefault="005D3A9C">
            <w:pPr>
              <w:rPr>
                <w:rFonts w:ascii="Times New Roman" w:hAnsi="Times New Roman" w:cs="Times New Roman"/>
                <w:b/>
                <w:color w:val="auto"/>
                <w:sz w:val="24"/>
              </w:rPr>
            </w:pPr>
            <w:r w:rsidRPr="005D3A9C">
              <w:rPr>
                <w:rFonts w:ascii="Times New Roman" w:hAnsi="Times New Roman" w:cs="Times New Roman"/>
                <w:b/>
                <w:color w:val="auto"/>
                <w:sz w:val="24"/>
              </w:rPr>
              <w:t>Ожидаемые результаты:</w:t>
            </w:r>
          </w:p>
          <w:tbl>
            <w:tblPr>
              <w:tblStyle w:val="a5"/>
              <w:tblW w:w="4165" w:type="dxa"/>
              <w:tblLayout w:type="fixed"/>
              <w:tblLook w:val="04A0" w:firstRow="1" w:lastRow="0" w:firstColumn="1" w:lastColumn="0" w:noHBand="0" w:noVBand="1"/>
            </w:tblPr>
            <w:tblGrid>
              <w:gridCol w:w="4165"/>
            </w:tblGrid>
            <w:tr w:rsidR="005D3A9C" w:rsidRPr="00B83A3A" w14:paraId="0A1F806E" w14:textId="77777777" w:rsidTr="00445E8E">
              <w:trPr>
                <w:trHeight w:hRule="exact" w:val="10523"/>
              </w:trPr>
              <w:tc>
                <w:tcPr>
                  <w:tcW w:w="5000" w:type="pct"/>
                </w:tcPr>
                <w:p w14:paraId="1EE8D878" w14:textId="77777777" w:rsidR="005D3A9C" w:rsidRPr="005D3A9C" w:rsidRDefault="005D3A9C" w:rsidP="005D3A9C">
                  <w:pPr>
                    <w:pStyle w:val="af2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color w:val="auto"/>
                      <w:sz w:val="24"/>
                    </w:rPr>
                  </w:pPr>
                  <w:r w:rsidRPr="005D3A9C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Вовлечение ребенка в изучение предметов естественно-научного цикла с помощью практико-ориентированного подхода.</w:t>
                  </w:r>
                </w:p>
                <w:p w14:paraId="65C5395A" w14:textId="77777777" w:rsidR="005D3A9C" w:rsidRPr="005D3A9C" w:rsidRDefault="005D3A9C" w:rsidP="005D3A9C">
                  <w:pPr>
                    <w:pStyle w:val="af2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color w:val="auto"/>
                      <w:sz w:val="24"/>
                    </w:rPr>
                  </w:pPr>
                  <w:r w:rsidRPr="005D3A9C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Развитие базовых навыков программирования и алгоритмического мышления.</w:t>
                  </w:r>
                </w:p>
                <w:p w14:paraId="5A360FA7" w14:textId="77777777" w:rsidR="005D3A9C" w:rsidRDefault="005D3A9C" w:rsidP="005D3A9C">
                  <w:pPr>
                    <w:pStyle w:val="af2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color w:val="auto"/>
                      <w:sz w:val="24"/>
                    </w:rPr>
                  </w:pPr>
                  <w:r w:rsidRPr="005D3A9C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Развитие навыков совместной работы, коммуникативных и презентационных компетенций, умения аргументированно представить свою точку зрения.</w:t>
                  </w:r>
                </w:p>
                <w:p w14:paraId="67037154" w14:textId="46373580" w:rsidR="005D3A9C" w:rsidRPr="007A213D" w:rsidRDefault="007F6E5D" w:rsidP="005D3A9C">
                  <w:pPr>
                    <w:pStyle w:val="af2"/>
                    <w:numPr>
                      <w:ilvl w:val="0"/>
                      <w:numId w:val="2"/>
                    </w:numPr>
                  </w:pPr>
                  <w:r>
                    <w:rPr>
                      <w:rFonts w:ascii="Times New Roman" w:hAnsi="Times New Roman" w:cs="Times New Roman"/>
                      <w:noProof/>
                      <w:color w:val="auto"/>
                      <w:sz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7696" behindDoc="0" locked="0" layoutInCell="1" allowOverlap="1" wp14:anchorId="6B093C71" wp14:editId="5C60BABA">
                            <wp:simplePos x="0" y="0"/>
                            <wp:positionH relativeFrom="column">
                              <wp:posOffset>417195</wp:posOffset>
                            </wp:positionH>
                            <wp:positionV relativeFrom="paragraph">
                              <wp:posOffset>384810</wp:posOffset>
                            </wp:positionV>
                            <wp:extent cx="1981200" cy="1419225"/>
                            <wp:effectExtent l="0" t="0" r="19050" b="28575"/>
                            <wp:wrapNone/>
                            <wp:docPr id="26" name="Надпись 2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981200" cy="14192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CC56D0E" w14:textId="77777777" w:rsidR="007F6E5D" w:rsidRDefault="007F6E5D">
                                        <w:r w:rsidRPr="007F6E5D">
                                          <w:rPr>
                                            <w:noProof/>
                                            <w:lang w:eastAsia="ru-RU"/>
                                          </w:rPr>
                                          <w:drawing>
                                            <wp:inline distT="0" distB="0" distL="0" distR="0" wp14:anchorId="0DB14804" wp14:editId="65246711">
                                              <wp:extent cx="1752600" cy="1346153"/>
                                              <wp:effectExtent l="0" t="0" r="0" b="6985"/>
                                              <wp:docPr id="27" name="Рисунок 27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6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9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757587" cy="1349984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id="Надпись 26" o:spid="_x0000_s1035" type="#_x0000_t202" style="position:absolute;left:0;text-align:left;margin-left:32.85pt;margin-top:30.3pt;width:156pt;height:11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" fillcolor="white [3201]" strokecolor="white [3212]" strokeweight=".5pt">
                            <v:textbox>
                              <w:txbxContent>
                                <w:p w:rsidR="007F6E5D" w:rsidRDefault="007F6E5D">
                                  <w:r w:rsidRPr="007F6E5D">
                                    <w:drawing>
                                      <wp:inline distT="0" distB="0" distL="0" distR="0">
                                        <wp:extent cx="1752600" cy="1346153"/>
                                        <wp:effectExtent l="0" t="0" r="0" b="698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57587" cy="13499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5D3A9C" w:rsidRPr="005D3A9C">
                    <w:rPr>
                      <w:rFonts w:ascii="Times New Roman" w:hAnsi="Times New Roman" w:cs="Times New Roman"/>
                      <w:color w:val="auto"/>
                      <w:sz w:val="24"/>
                    </w:rPr>
                    <w:t>Развитие навыков поиска решений поставленных задач.</w:t>
                  </w:r>
                </w:p>
              </w:tc>
            </w:tr>
            <w:tr w:rsidR="005D3A9C" w:rsidRPr="00B83A3A" w14:paraId="7F461DD6" w14:textId="77777777" w:rsidTr="00445E8E">
              <w:trPr>
                <w:trHeight w:hRule="exact" w:val="412"/>
              </w:trPr>
              <w:tc>
                <w:tcPr>
                  <w:tcW w:w="5000" w:type="pct"/>
                </w:tcPr>
                <w:p w14:paraId="758EB86D" w14:textId="77777777" w:rsidR="005D3A9C" w:rsidRPr="00B83A3A" w:rsidRDefault="005D3A9C"/>
              </w:tc>
            </w:tr>
          </w:tbl>
          <w:p w14:paraId="3FF39ED7" w14:textId="77777777" w:rsidR="005D3A9C" w:rsidRPr="00B83A3A" w:rsidRDefault="005D3A9C">
            <w:pPr>
              <w:spacing w:after="160" w:line="259" w:lineRule="auto"/>
            </w:pPr>
          </w:p>
        </w:tc>
        <w:tc>
          <w:tcPr>
            <w:tcW w:w="4032" w:type="dxa"/>
          </w:tcPr>
          <w:p w14:paraId="002180F1" w14:textId="77777777" w:rsidR="005D3A9C" w:rsidRPr="005D3A9C" w:rsidRDefault="005D3A9C">
            <w:pPr>
              <w:rPr>
                <w:rFonts w:ascii="Times New Roman" w:hAnsi="Times New Roman" w:cs="Times New Roman"/>
                <w:b/>
                <w:color w:val="auto"/>
                <w:sz w:val="24"/>
              </w:rPr>
            </w:pPr>
          </w:p>
        </w:tc>
      </w:tr>
    </w:tbl>
    <w:p w14:paraId="0E3906C4" w14:textId="77777777" w:rsidR="001C31F6" w:rsidRPr="00B83A3A" w:rsidRDefault="000768A2">
      <w:pPr>
        <w:pStyle w:val="a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1D87A74" wp14:editId="68DE722E">
                <wp:simplePos x="0" y="0"/>
                <wp:positionH relativeFrom="column">
                  <wp:posOffset>-274320</wp:posOffset>
                </wp:positionH>
                <wp:positionV relativeFrom="paragraph">
                  <wp:posOffset>-2169795</wp:posOffset>
                </wp:positionV>
                <wp:extent cx="2743200" cy="1076325"/>
                <wp:effectExtent l="0" t="0" r="19050" b="2857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7935CB" w14:textId="77777777" w:rsidR="00CF7EAB" w:rsidRPr="00CF7EAB" w:rsidRDefault="00CF7EAB" w:rsidP="005D3A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auto"/>
                                <w:sz w:val="24"/>
                              </w:rPr>
                            </w:pPr>
                            <w:r w:rsidRPr="00CF7EAB">
                              <w:rPr>
                                <w:rFonts w:ascii="Times New Roman" w:hAnsi="Times New Roman" w:cs="Times New Roman"/>
                                <w:b/>
                                <w:color w:val="auto"/>
                                <w:sz w:val="24"/>
                              </w:rPr>
                              <w:t xml:space="preserve">Язык программирования </w:t>
                            </w:r>
                            <w:proofErr w:type="spellStart"/>
                            <w:r w:rsidRPr="00CF7EAB">
                              <w:rPr>
                                <w:rFonts w:ascii="Times New Roman" w:hAnsi="Times New Roman" w:cs="Times New Roman"/>
                                <w:b/>
                                <w:color w:val="auto"/>
                                <w:sz w:val="24"/>
                              </w:rPr>
                              <w:t>WeDo</w:t>
                            </w:r>
                            <w:proofErr w:type="spellEnd"/>
                            <w:r w:rsidRPr="00CF7EAB">
                              <w:rPr>
                                <w:rFonts w:ascii="Times New Roman" w:hAnsi="Times New Roman" w:cs="Times New Roman"/>
                                <w:b/>
                                <w:color w:val="auto"/>
                                <w:sz w:val="24"/>
                              </w:rPr>
                              <w:t xml:space="preserve"> 2.0 – это мощный инструмент для первого знакомства с алгоритмическим программированием.</w:t>
                            </w:r>
                          </w:p>
                          <w:p w14:paraId="1811B053" w14:textId="77777777" w:rsidR="00CF7EAB" w:rsidRDefault="00CF7E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21B11A7" id="Надпись 13" o:spid="_x0000_s1037" type="#_x0000_t202" style="position:absolute;margin-left:-21.6pt;margin-top:-170.85pt;width:3in;height:8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" fillcolor="white [3201]" strokecolor="#f24f4f [3204]" strokeweight=".5pt">
                <v:textbox>
                  <w:txbxContent>
                    <w:p w:rsidR="00CF7EAB" w:rsidRPr="00CF7EAB" w:rsidRDefault="00CF7EAB" w:rsidP="005D3A9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auto"/>
                          <w:sz w:val="24"/>
                        </w:rPr>
                      </w:pPr>
                      <w:r w:rsidRPr="00CF7EAB">
                        <w:rPr>
                          <w:rFonts w:ascii="Times New Roman" w:hAnsi="Times New Roman" w:cs="Times New Roman"/>
                          <w:b/>
                          <w:color w:val="auto"/>
                          <w:sz w:val="24"/>
                        </w:rPr>
                        <w:t xml:space="preserve">Язык программирования </w:t>
                      </w:r>
                      <w:proofErr w:type="spellStart"/>
                      <w:r w:rsidRPr="00CF7EAB">
                        <w:rPr>
                          <w:rFonts w:ascii="Times New Roman" w:hAnsi="Times New Roman" w:cs="Times New Roman"/>
                          <w:b/>
                          <w:color w:val="auto"/>
                          <w:sz w:val="24"/>
                        </w:rPr>
                        <w:t>WeDo</w:t>
                      </w:r>
                      <w:proofErr w:type="spellEnd"/>
                      <w:r w:rsidRPr="00CF7EAB">
                        <w:rPr>
                          <w:rFonts w:ascii="Times New Roman" w:hAnsi="Times New Roman" w:cs="Times New Roman"/>
                          <w:b/>
                          <w:color w:val="auto"/>
                          <w:sz w:val="24"/>
                        </w:rPr>
                        <w:t xml:space="preserve"> 2.0 – это мощный инструмент для первого знакомства с алгоритмическим программированием.</w:t>
                      </w:r>
                    </w:p>
                    <w:p w:rsidR="00CF7EAB" w:rsidRDefault="00CF7EAB"/>
                  </w:txbxContent>
                </v:textbox>
              </v:shape>
            </w:pict>
          </mc:Fallback>
        </mc:AlternateContent>
      </w:r>
      <w:r w:rsidR="006830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CF37D7" wp14:editId="009DF785">
                <wp:simplePos x="0" y="0"/>
                <wp:positionH relativeFrom="column">
                  <wp:posOffset>-388620</wp:posOffset>
                </wp:positionH>
                <wp:positionV relativeFrom="paragraph">
                  <wp:posOffset>-2731770</wp:posOffset>
                </wp:positionV>
                <wp:extent cx="2676525" cy="504825"/>
                <wp:effectExtent l="0" t="0" r="28575" b="28575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125BBE" w14:textId="77777777" w:rsidR="00683085" w:rsidRDefault="00683085">
                            <w:pPr>
                              <w:rPr>
                                <w:rFonts w:ascii="Times New Roman" w:hAnsi="Times New Roman" w:cs="Times New Roman"/>
                                <w:color w:val="auto"/>
                                <w:sz w:val="24"/>
                              </w:rPr>
                            </w:pPr>
                            <w:r w:rsidRPr="00683085">
                              <w:rPr>
                                <w:rFonts w:ascii="Times New Roman" w:hAnsi="Times New Roman" w:cs="Times New Roman"/>
                                <w:color w:val="auto"/>
                                <w:sz w:val="24"/>
                              </w:rPr>
                              <w:t>Данный набор рассчитан на 1-го или 2-х детей.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D43D534" id="Надпись 12" o:spid="_x0000_s1038" type="#_x0000_t202" style="position:absolute;margin-left:-30.6pt;margin-top:-215.1pt;width:210.75pt;height:3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" fillcolor="white [3201]" strokecolor="white [3212]" strokeweight=".5pt">
                <v:textbox>
                  <w:txbxContent>
                    <w:p w:rsidR="00683085" w:rsidRDefault="00683085">
                      <w:pPr>
                        <w:rPr>
                          <w:rFonts w:ascii="Times New Roman" w:hAnsi="Times New Roman" w:cs="Times New Roman"/>
                          <w:color w:val="auto"/>
                          <w:sz w:val="24"/>
                        </w:rPr>
                      </w:pPr>
                      <w:r w:rsidRPr="00683085">
                        <w:rPr>
                          <w:rFonts w:ascii="Times New Roman" w:hAnsi="Times New Roman" w:cs="Times New Roman"/>
                          <w:color w:val="auto"/>
                          <w:sz w:val="24"/>
                        </w:rPr>
                        <w:t>Данный набор рассчитан на 1-го или 2-х детей.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C31F6" w:rsidRPr="00B83A3A" w:rsidSect="00EA59A9">
      <w:pgSz w:w="16838" w:h="11906" w:orient="landscape" w:code="9"/>
      <w:pgMar w:top="567" w:right="1077" w:bottom="284" w:left="107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altName w:val="Garamond"/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47B0B67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62716491"/>
    <w:multiLevelType w:val="hybridMultilevel"/>
    <w:tmpl w:val="33BE70E2"/>
    <w:lvl w:ilvl="0" w:tplc="30DAA4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24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B04167"/>
    <w:multiLevelType w:val="hybridMultilevel"/>
    <w:tmpl w:val="9EC69DC2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6D2"/>
    <w:rsid w:val="00004143"/>
    <w:rsid w:val="00025758"/>
    <w:rsid w:val="00041978"/>
    <w:rsid w:val="000768A2"/>
    <w:rsid w:val="000B3EAD"/>
    <w:rsid w:val="000B50ED"/>
    <w:rsid w:val="001A6595"/>
    <w:rsid w:val="001C31F6"/>
    <w:rsid w:val="0022015D"/>
    <w:rsid w:val="00357A54"/>
    <w:rsid w:val="00445E8E"/>
    <w:rsid w:val="005C421F"/>
    <w:rsid w:val="005D3A9C"/>
    <w:rsid w:val="00683085"/>
    <w:rsid w:val="006C7AFA"/>
    <w:rsid w:val="006F0C6C"/>
    <w:rsid w:val="007A213D"/>
    <w:rsid w:val="007F6E5D"/>
    <w:rsid w:val="00861B61"/>
    <w:rsid w:val="00975633"/>
    <w:rsid w:val="00975E12"/>
    <w:rsid w:val="00A85CD7"/>
    <w:rsid w:val="00AF60FB"/>
    <w:rsid w:val="00B600EF"/>
    <w:rsid w:val="00B83A3A"/>
    <w:rsid w:val="00C066D2"/>
    <w:rsid w:val="00CF7EAB"/>
    <w:rsid w:val="00D26A8C"/>
    <w:rsid w:val="00E76537"/>
    <w:rsid w:val="00EA59A9"/>
    <w:rsid w:val="00FA1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C778BF8"/>
  <w15:chartTrackingRefBased/>
  <w15:docId w15:val="{0204632F-6DD0-47B5-BEF8-1C89EE77A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C483D" w:themeColor="text2"/>
        <w:kern w:val="2"/>
        <w:lang w:val="ru-RU" w:eastAsia="ja-JP" w:bidi="ar-SA"/>
        <w14:ligatures w14:val="standard"/>
      </w:rPr>
    </w:rPrDefault>
    <w:pPrDefault>
      <w:pPr>
        <w:spacing w:after="20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2"/>
    <w:qFormat/>
    <w:pPr>
      <w:keepNext/>
      <w:keepLines/>
      <w:spacing w:before="240" w:after="180" w:line="216" w:lineRule="auto"/>
      <w:outlineLvl w:val="0"/>
    </w:pPr>
    <w:rPr>
      <w:rFonts w:asciiTheme="majorHAnsi" w:eastAsiaTheme="majorEastAsia" w:hAnsiTheme="majorHAnsi" w:cstheme="majorBidi"/>
      <w:color w:val="F24F4F" w:themeColor="accent1"/>
      <w:sz w:val="56"/>
    </w:rPr>
  </w:style>
  <w:style w:type="paragraph" w:styleId="2">
    <w:name w:val="heading 2"/>
    <w:basedOn w:val="a0"/>
    <w:next w:val="a0"/>
    <w:link w:val="20"/>
    <w:uiPriority w:val="2"/>
    <w:unhideWhenUsed/>
    <w:qFormat/>
    <w:pPr>
      <w:keepNext/>
      <w:keepLines/>
      <w:pBdr>
        <w:bottom w:val="single" w:sz="4" w:space="4" w:color="F24F4F" w:themeColor="accent1"/>
      </w:pBdr>
      <w:spacing w:before="480" w:after="160" w:line="216" w:lineRule="auto"/>
      <w:outlineLvl w:val="1"/>
    </w:pPr>
    <w:rPr>
      <w:rFonts w:asciiTheme="majorHAnsi" w:eastAsiaTheme="majorEastAsia" w:hAnsiTheme="majorHAnsi" w:cstheme="majorBidi"/>
      <w:color w:val="F24F4F" w:themeColor="accent1"/>
      <w:sz w:val="36"/>
    </w:rPr>
  </w:style>
  <w:style w:type="paragraph" w:styleId="3">
    <w:name w:val="heading 3"/>
    <w:basedOn w:val="a0"/>
    <w:next w:val="a0"/>
    <w:link w:val="30"/>
    <w:uiPriority w:val="2"/>
    <w:unhideWhenUsed/>
    <w:qFormat/>
    <w:pPr>
      <w:keepNext/>
      <w:keepLines/>
      <w:spacing w:before="360" w:after="180" w:line="240" w:lineRule="auto"/>
      <w:outlineLvl w:val="2"/>
    </w:pPr>
    <w:rPr>
      <w:b/>
      <w:bCs/>
      <w:sz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5">
    <w:name w:val="Макет таблицы"/>
    <w:basedOn w:val="a2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paragraph" w:styleId="a6">
    <w:name w:val="No Spacing"/>
    <w:uiPriority w:val="5"/>
    <w:qFormat/>
    <w:pPr>
      <w:spacing w:after="0" w:line="240" w:lineRule="auto"/>
    </w:pPr>
  </w:style>
  <w:style w:type="paragraph" w:styleId="a7">
    <w:name w:val="Title"/>
    <w:basedOn w:val="a0"/>
    <w:next w:val="a0"/>
    <w:link w:val="a8"/>
    <w:uiPriority w:val="3"/>
    <w:qFormat/>
    <w:pPr>
      <w:spacing w:after="120" w:line="211" w:lineRule="auto"/>
      <w:contextualSpacing/>
    </w:pPr>
    <w:rPr>
      <w:rFonts w:asciiTheme="majorHAnsi" w:eastAsiaTheme="majorEastAsia" w:hAnsiTheme="majorHAnsi" w:cstheme="majorBidi"/>
      <w:color w:val="F24F4F" w:themeColor="accent1"/>
      <w:kern w:val="28"/>
      <w:sz w:val="72"/>
    </w:rPr>
  </w:style>
  <w:style w:type="character" w:customStyle="1" w:styleId="a8">
    <w:name w:val="Заголовок Знак"/>
    <w:basedOn w:val="a1"/>
    <w:link w:val="a7"/>
    <w:uiPriority w:val="3"/>
    <w:rPr>
      <w:rFonts w:asciiTheme="majorHAnsi" w:eastAsiaTheme="majorEastAsia" w:hAnsiTheme="majorHAnsi" w:cstheme="majorBidi"/>
      <w:color w:val="F24F4F" w:themeColor="accent1"/>
      <w:kern w:val="28"/>
      <w:sz w:val="72"/>
    </w:rPr>
  </w:style>
  <w:style w:type="paragraph" w:styleId="a9">
    <w:name w:val="Subtitle"/>
    <w:basedOn w:val="a0"/>
    <w:next w:val="a0"/>
    <w:link w:val="aa"/>
    <w:uiPriority w:val="4"/>
    <w:qFormat/>
    <w:pPr>
      <w:numPr>
        <w:ilvl w:val="1"/>
      </w:numPr>
      <w:spacing w:before="180" w:after="0" w:line="288" w:lineRule="auto"/>
    </w:pPr>
    <w:rPr>
      <w:sz w:val="28"/>
    </w:rPr>
  </w:style>
  <w:style w:type="character" w:customStyle="1" w:styleId="aa">
    <w:name w:val="Подзаголовок Знак"/>
    <w:basedOn w:val="a1"/>
    <w:link w:val="a9"/>
    <w:uiPriority w:val="4"/>
    <w:rPr>
      <w:sz w:val="28"/>
    </w:rPr>
  </w:style>
  <w:style w:type="paragraph" w:customStyle="1" w:styleId="ab">
    <w:name w:val="Организация"/>
    <w:basedOn w:val="a0"/>
    <w:next w:val="a0"/>
    <w:uiPriority w:val="5"/>
    <w:qFormat/>
    <w:pPr>
      <w:pBdr>
        <w:bottom w:val="single" w:sz="4" w:space="3" w:color="F24F4F" w:themeColor="accent1"/>
      </w:pBdr>
      <w:spacing w:after="60"/>
    </w:pPr>
    <w:rPr>
      <w:rFonts w:asciiTheme="majorHAnsi" w:eastAsiaTheme="majorEastAsia" w:hAnsiTheme="majorHAnsi" w:cstheme="majorBidi"/>
      <w:color w:val="F24F4F" w:themeColor="accent1"/>
      <w:sz w:val="24"/>
    </w:rPr>
  </w:style>
  <w:style w:type="character" w:styleId="ac">
    <w:name w:val="Placeholder Text"/>
    <w:basedOn w:val="a1"/>
    <w:uiPriority w:val="99"/>
    <w:semiHidden/>
    <w:rPr>
      <w:color w:val="808080"/>
    </w:rPr>
  </w:style>
  <w:style w:type="paragraph" w:customStyle="1" w:styleId="ad">
    <w:name w:val="Получатель"/>
    <w:basedOn w:val="a0"/>
    <w:uiPriority w:val="2"/>
    <w:qFormat/>
    <w:pPr>
      <w:spacing w:before="1100" w:after="0" w:line="240" w:lineRule="auto"/>
      <w:ind w:left="1800"/>
      <w:contextualSpacing/>
    </w:pPr>
  </w:style>
  <w:style w:type="character" w:customStyle="1" w:styleId="10">
    <w:name w:val="Заголовок 1 Знак"/>
    <w:basedOn w:val="a1"/>
    <w:link w:val="1"/>
    <w:uiPriority w:val="2"/>
    <w:rPr>
      <w:rFonts w:asciiTheme="majorHAnsi" w:eastAsiaTheme="majorEastAsia" w:hAnsiTheme="majorHAnsi" w:cstheme="majorBidi"/>
      <w:color w:val="F24F4F" w:themeColor="accent1"/>
      <w:sz w:val="56"/>
    </w:rPr>
  </w:style>
  <w:style w:type="paragraph" w:styleId="ae">
    <w:name w:val="Block Text"/>
    <w:basedOn w:val="a0"/>
    <w:uiPriority w:val="2"/>
    <w:unhideWhenUsed/>
    <w:qFormat/>
    <w:pPr>
      <w:spacing w:before="260" w:after="260" w:line="288" w:lineRule="auto"/>
      <w:ind w:left="288" w:right="288"/>
    </w:pPr>
    <w:rPr>
      <w:color w:val="FFFFFF" w:themeColor="background1"/>
      <w:sz w:val="28"/>
    </w:rPr>
  </w:style>
  <w:style w:type="character" w:customStyle="1" w:styleId="20">
    <w:name w:val="Заголовок 2 Знак"/>
    <w:basedOn w:val="a1"/>
    <w:link w:val="2"/>
    <w:uiPriority w:val="2"/>
    <w:rPr>
      <w:rFonts w:asciiTheme="majorHAnsi" w:eastAsiaTheme="majorEastAsia" w:hAnsiTheme="majorHAnsi" w:cstheme="majorBidi"/>
      <w:color w:val="F24F4F" w:themeColor="accent1"/>
      <w:sz w:val="36"/>
    </w:rPr>
  </w:style>
  <w:style w:type="character" w:customStyle="1" w:styleId="30">
    <w:name w:val="Заголовок 3 Знак"/>
    <w:basedOn w:val="a1"/>
    <w:link w:val="3"/>
    <w:uiPriority w:val="2"/>
    <w:rPr>
      <w:b/>
      <w:bCs/>
      <w:sz w:val="26"/>
    </w:rPr>
  </w:style>
  <w:style w:type="paragraph" w:styleId="21">
    <w:name w:val="Quote"/>
    <w:basedOn w:val="a0"/>
    <w:next w:val="a0"/>
    <w:link w:val="22"/>
    <w:uiPriority w:val="2"/>
    <w:unhideWhenUsed/>
    <w:qFormat/>
    <w:pPr>
      <w:spacing w:before="200" w:after="160" w:line="288" w:lineRule="auto"/>
    </w:pPr>
    <w:rPr>
      <w:rFonts w:asciiTheme="majorHAnsi" w:eastAsiaTheme="majorEastAsia" w:hAnsiTheme="majorHAnsi" w:cstheme="majorBidi"/>
      <w:i/>
      <w:iCs/>
      <w:color w:val="F24F4F" w:themeColor="accent1"/>
    </w:rPr>
  </w:style>
  <w:style w:type="character" w:customStyle="1" w:styleId="22">
    <w:name w:val="Цитата 2 Знак"/>
    <w:basedOn w:val="a1"/>
    <w:link w:val="21"/>
    <w:uiPriority w:val="2"/>
    <w:rPr>
      <w:rFonts w:asciiTheme="majorHAnsi" w:eastAsiaTheme="majorEastAsia" w:hAnsiTheme="majorHAnsi" w:cstheme="majorBidi"/>
      <w:i/>
      <w:iCs/>
      <w:color w:val="F24F4F" w:themeColor="accent1"/>
    </w:rPr>
  </w:style>
  <w:style w:type="paragraph" w:customStyle="1" w:styleId="af">
    <w:name w:val="Заголовок блока"/>
    <w:basedOn w:val="a0"/>
    <w:uiPriority w:val="2"/>
    <w:qFormat/>
    <w:pPr>
      <w:spacing w:before="160" w:after="180" w:line="240" w:lineRule="auto"/>
      <w:ind w:left="288" w:right="288"/>
    </w:pPr>
    <w:rPr>
      <w:rFonts w:asciiTheme="majorHAnsi" w:eastAsiaTheme="majorEastAsia" w:hAnsiTheme="majorHAnsi" w:cstheme="majorBidi"/>
      <w:color w:val="FFFFFF" w:themeColor="background1"/>
      <w:sz w:val="36"/>
    </w:rPr>
  </w:style>
  <w:style w:type="paragraph" w:customStyle="1" w:styleId="23">
    <w:name w:val="Текст блока 2"/>
    <w:basedOn w:val="a0"/>
    <w:uiPriority w:val="2"/>
    <w:qFormat/>
    <w:pPr>
      <w:spacing w:after="160" w:line="240" w:lineRule="auto"/>
      <w:ind w:left="288" w:right="288"/>
    </w:pPr>
    <w:rPr>
      <w:color w:val="FFFFFF" w:themeColor="background1"/>
      <w:sz w:val="22"/>
    </w:rPr>
  </w:style>
  <w:style w:type="paragraph" w:styleId="a">
    <w:name w:val="List Bullet"/>
    <w:basedOn w:val="a0"/>
    <w:uiPriority w:val="2"/>
    <w:unhideWhenUsed/>
    <w:qFormat/>
    <w:pPr>
      <w:numPr>
        <w:numId w:val="1"/>
      </w:numPr>
      <w:spacing w:after="120"/>
    </w:pPr>
  </w:style>
  <w:style w:type="paragraph" w:styleId="af0">
    <w:name w:val="Balloon Text"/>
    <w:basedOn w:val="a0"/>
    <w:link w:val="af1"/>
    <w:uiPriority w:val="99"/>
    <w:semiHidden/>
    <w:unhideWhenUsed/>
    <w:rsid w:val="00FA1E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1"/>
    <w:link w:val="af0"/>
    <w:uiPriority w:val="99"/>
    <w:semiHidden/>
    <w:rsid w:val="00FA1E5C"/>
    <w:rPr>
      <w:rFonts w:ascii="Segoe UI" w:hAnsi="Segoe UI" w:cs="Segoe UI"/>
      <w:sz w:val="18"/>
      <w:szCs w:val="18"/>
    </w:rPr>
  </w:style>
  <w:style w:type="paragraph" w:styleId="af2">
    <w:name w:val="List Paragraph"/>
    <w:basedOn w:val="a0"/>
    <w:uiPriority w:val="34"/>
    <w:unhideWhenUsed/>
    <w:qFormat/>
    <w:rsid w:val="005D3A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68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png"/><Relationship Id="rId18" Type="http://schemas.openxmlformats.org/officeDocument/2006/relationships/image" Target="media/image60.wmf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0.png"/><Relationship Id="rId17" Type="http://schemas.openxmlformats.org/officeDocument/2006/relationships/image" Target="media/image6.wmf"/><Relationship Id="rId2" Type="http://schemas.openxmlformats.org/officeDocument/2006/relationships/customXml" Target="../customXml/item2.xml"/><Relationship Id="rId16" Type="http://schemas.openxmlformats.org/officeDocument/2006/relationships/image" Target="media/image50.wmf"/><Relationship Id="rId20" Type="http://schemas.openxmlformats.org/officeDocument/2006/relationships/image" Target="media/image70.w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5" Type="http://schemas.openxmlformats.org/officeDocument/2006/relationships/styles" Target="styles.xml"/><Relationship Id="rId15" Type="http://schemas.openxmlformats.org/officeDocument/2006/relationships/image" Target="media/image5.wmf"/><Relationship Id="rId10" Type="http://schemas.openxmlformats.org/officeDocument/2006/relationships/image" Target="media/image2.png"/><Relationship Id="rId19" Type="http://schemas.openxmlformats.org/officeDocument/2006/relationships/image" Target="media/image7.wmf"/><Relationship Id="rId4" Type="http://schemas.openxmlformats.org/officeDocument/2006/relationships/numbering" Target="numbering.xml"/><Relationship Id="rId9" Type="http://schemas.openxmlformats.org/officeDocument/2006/relationships/image" Target="media/image10.wmf"/><Relationship Id="rId14" Type="http://schemas.openxmlformats.org/officeDocument/2006/relationships/image" Target="media/image40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3;&#1072;&#1090;&#1072;&#1096;&#1072;\AppData\Roaming\Microsoft\&#1064;&#1072;&#1073;&#1083;&#1086;&#1085;&#1099;\&#1041;&#1091;&#1082;&#1083;&#1077;&#1090;%20&#1082;&#1086;&#1084;&#1087;&#1072;&#1085;&#1080;&#1080;.dotx" TargetMode="External"/></Relationship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846397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2012-06-29T21:48:00+00:00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1591641</Value>
    </PublishStatusLookup>
    <APAuthor xmlns="4873beb7-5857-4685-be1f-d57550cc96cc">
      <UserInfo>
        <DisplayName>MIDDLEEAST\v-keerth</DisplayName>
        <AccountId>2799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TP102933471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3AB41C54-6DA1-4EF0-8D7D-A28A703F60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04579E6-1417-4B77-9575-936510E87B64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6837CD04-C285-4EC8-803D-259CDCD27E8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Буклет компании</Template>
  <TotalTime>0</TotalTime>
  <Pages>2</Pages>
  <Words>248</Words>
  <Characters>1416</Characters>
  <Application>Microsoft Office Word</Application>
  <DocSecurity>0</DocSecurity>
  <Lines>11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Наталья Галимова</dc:creator>
  <cp:lastModifiedBy>Ксения</cp:lastModifiedBy>
  <cp:revision>2</cp:revision>
  <cp:lastPrinted>2017-02-15T07:07:00Z</cp:lastPrinted>
  <dcterms:created xsi:type="dcterms:W3CDTF">2021-03-27T15:53:00Z</dcterms:created>
  <dcterms:modified xsi:type="dcterms:W3CDTF">2021-03-27T15:53:00Z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